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300" w:beforeAutospacing="0" w:after="150" w:afterAutospacing="0"/>
        <w:jc w:val="center"/>
        <w:rPr>
          <w:rStyle w:val="12"/>
          <w:rFonts w:ascii="Helvetica" w:hAnsi="Helvetica" w:cs="Helvetica"/>
          <w:b w:val="0"/>
          <w:color w:val="auto"/>
          <w:sz w:val="36"/>
          <w:szCs w:val="36"/>
        </w:rPr>
      </w:pPr>
      <w:r>
        <w:rPr>
          <w:rStyle w:val="12"/>
          <w:rFonts w:hint="eastAsia" w:ascii="Helvetica" w:hAnsi="Helvetica" w:cs="Helvetica"/>
          <w:b/>
          <w:color w:val="auto"/>
          <w:sz w:val="36"/>
          <w:szCs w:val="36"/>
          <w:shd w:val="clear" w:color="auto" w:fill="FFFFFF"/>
          <w:lang w:val="en-US" w:eastAsia="zh-CN"/>
        </w:rPr>
        <w:t>失业登记网上申请</w:t>
      </w:r>
      <w:r>
        <w:rPr>
          <w:rStyle w:val="12"/>
          <w:rFonts w:hint="eastAsia" w:ascii="Helvetica" w:hAnsi="Helvetica" w:cs="Helvetica"/>
          <w:b/>
          <w:color w:val="auto"/>
          <w:sz w:val="36"/>
          <w:szCs w:val="36"/>
          <w:shd w:val="clear" w:color="auto" w:fill="FFFFFF"/>
        </w:rPr>
        <w:t>指南</w:t>
      </w:r>
    </w:p>
    <w:p>
      <w:pPr>
        <w:numPr>
          <w:ilvl w:val="0"/>
          <w:numId w:val="1"/>
        </w:numPr>
        <w:spacing w:line="560" w:lineRule="exact"/>
        <w:rPr>
          <w:rStyle w:val="12"/>
          <w:rFonts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</w:pPr>
      <w:r>
        <w:rPr>
          <w:rStyle w:val="12"/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办理对象：</w:t>
      </w:r>
    </w:p>
    <w:p>
      <w:pPr>
        <w:spacing w:line="560" w:lineRule="exact"/>
        <w:rPr>
          <w:rFonts w:ascii="仿宋" w:hAnsi="仿宋" w:eastAsia="仿宋" w:cs="Helvetica"/>
          <w:bCs/>
          <w:color w:val="auto"/>
          <w:sz w:val="32"/>
          <w:szCs w:val="32"/>
        </w:rPr>
      </w:pPr>
      <w:r>
        <w:rPr>
          <w:rStyle w:val="12"/>
          <w:rFonts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 xml:space="preserve">    </w:t>
      </w:r>
      <w:r>
        <w:rPr>
          <w:rFonts w:hint="eastAsia" w:ascii="仿宋" w:hAnsi="仿宋" w:eastAsia="仿宋" w:cs="Helvetica"/>
          <w:bCs/>
          <w:color w:val="auto"/>
          <w:sz w:val="32"/>
          <w:szCs w:val="32"/>
        </w:rPr>
        <w:t>自然人</w:t>
      </w:r>
    </w:p>
    <w:p>
      <w:pPr>
        <w:numPr>
          <w:ilvl w:val="0"/>
          <w:numId w:val="1"/>
        </w:numPr>
        <w:spacing w:line="560" w:lineRule="exact"/>
        <w:rPr>
          <w:rStyle w:val="12"/>
          <w:rFonts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</w:pPr>
      <w:r>
        <w:rPr>
          <w:rStyle w:val="12"/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t>办理条件：</w:t>
      </w:r>
    </w:p>
    <w:p>
      <w:pPr>
        <w:numPr>
          <w:ilvl w:val="0"/>
          <w:numId w:val="0"/>
        </w:numPr>
        <w:spacing w:line="560" w:lineRule="exact"/>
        <w:ind w:left="630" w:leftChars="0" w:firstLine="640" w:firstLineChars="200"/>
        <w:rPr>
          <w:rFonts w:hint="eastAsia" w:ascii="仿宋" w:hAnsi="仿宋" w:eastAsia="仿宋"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/>
          <w:bCs/>
          <w:color w:val="auto"/>
          <w:sz w:val="32"/>
          <w:szCs w:val="32"/>
        </w:rPr>
        <w:t>在法定年龄范围内，有劳动能力和就业要求，尚处在失业状态的人员</w:t>
      </w:r>
      <w:r>
        <w:rPr>
          <w:rFonts w:hint="eastAsia" w:ascii="仿宋" w:hAnsi="仿宋" w:eastAsia="仿宋"/>
          <w:bCs/>
          <w:color w:val="auto"/>
          <w:sz w:val="32"/>
          <w:szCs w:val="32"/>
          <w:lang w:val="en-US" w:eastAsia="zh-CN"/>
        </w:rPr>
        <w:t>(户籍地、常住地、就业地、参保地均可办理）</w:t>
      </w:r>
      <w:r>
        <w:rPr>
          <w:rFonts w:hint="eastAsia" w:ascii="仿宋" w:hAnsi="仿宋" w:eastAsia="仿宋"/>
          <w:bCs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left="0" w:leftChars="0" w:firstLine="0" w:firstLineChars="0"/>
        <w:rPr>
          <w:rFonts w:hint="eastAsia" w:ascii="仿宋" w:hAnsi="仿宋" w:eastAsia="仿宋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 w:val="0"/>
          <w:color w:val="auto"/>
          <w:sz w:val="32"/>
          <w:szCs w:val="32"/>
          <w:lang w:val="en-US" w:eastAsia="zh-CN"/>
        </w:rPr>
        <w:t>申请流程：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/>
          <w:b/>
          <w:bCs w:val="0"/>
          <w:color w:val="auto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3603625</wp:posOffset>
                </wp:positionV>
                <wp:extent cx="979805" cy="349250"/>
                <wp:effectExtent l="9525" t="9525" r="20320" b="22225"/>
                <wp:wrapNone/>
                <wp:docPr id="1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349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kinsoku/>
                              <w:spacing w:before="120" w:line="312" w:lineRule="au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93.1pt;margin-top:283.75pt;height:27.5pt;width:77.15pt;z-index:251661312;mso-width-relative:page;mso-height-relative:page;" filled="f" stroked="t" coordsize="21600,21600" o:gfxdata="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h4Y4toAAAAL&#10;AQAADwAAAAAAAAABACAAAAAiAAAAZHJzL2Rvd25yZXYueG1sUEsBAhQAFAAAAAgAh07iQORk/T3h&#10;AQAAqQMAAA4AAAAAAAAAAQAgAAAAKQEAAGRycy9lMm9Eb2MueG1sUEsFBgAAAAAGAAYAWQEAAHwF&#10;AAAAAA==&#10;">
                <v:fill on="f" focussize="0,0"/>
                <v:stroke weight="1.5pt" color="#C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kinsoku/>
                        <w:spacing w:before="120" w:line="312" w:lineRule="auto"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219325" cy="4422775"/>
            <wp:effectExtent l="0" t="0" r="9525" b="15875"/>
            <wp:docPr id="4" name="图片 3" descr="0e2df95c7d4a35918b29c88012cc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e2df95c7d4a35918b29c88012ccd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1905000</wp:posOffset>
                </wp:positionV>
                <wp:extent cx="546735" cy="546735"/>
                <wp:effectExtent l="0" t="0" r="5715" b="5715"/>
                <wp:wrapNone/>
                <wp:docPr id="24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546735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右箭头 23" o:spid="_x0000_s1026" o:spt="13" type="#_x0000_t13" style="position:absolute;left:0pt;margin-left:184.6pt;margin-top:150pt;height:43.05pt;width:43.05pt;z-index:251659264;v-text-anchor:middle;mso-width-relative:page;mso-height-relative:page;" fillcolor="#8064A2 [3207]" filled="t" stroked="f" coordsize="21600,21600" o:gfxdata="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YWN29sAAAALAQAADwAAAAAAAAABACAAAAAiAAAAZHJzL2Rvd25yZXYueG1sUEsBAhQAFAAAAAgA&#10;h07iQBYuvYHpAQAAuQMAAA4AAAAAAAAAAQAgAAAAKgEAAGRycy9lMm9Eb2MueG1sUEsFBgAAAAAG&#10;AAYAWQEAAIUFAAAAAA==&#10;" adj="1080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/>
          <w:bCs w:val="0"/>
          <w:color w:val="auto"/>
          <w:sz w:val="32"/>
          <w:szCs w:val="32"/>
          <w:lang w:val="en-US" w:eastAsia="zh-CN"/>
        </w:rPr>
        <w:t xml:space="preserve">       </w:t>
      </w:r>
      <w:r>
        <w:drawing>
          <wp:inline distT="0" distB="0" distL="114300" distR="114300">
            <wp:extent cx="2170430" cy="4378325"/>
            <wp:effectExtent l="0" t="0" r="1270" b="3175"/>
            <wp:docPr id="15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845"/>
        </w:tabs>
        <w:spacing w:line="240" w:lineRule="auto"/>
        <w:ind w:leftChars="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1325880</wp:posOffset>
                </wp:positionV>
                <wp:extent cx="588645" cy="457835"/>
                <wp:effectExtent l="9525" t="9525" r="11430" b="27940"/>
                <wp:wrapNone/>
                <wp:docPr id="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457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kinsoku/>
                              <w:spacing w:before="120" w:line="312" w:lineRule="au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81.9pt;margin-top:104.4pt;height:36.05pt;width:46.35pt;z-index:251662336;mso-width-relative:page;mso-height-relative:page;" filled="f" stroked="t" coordsize="21600,21600" o:gfxdata="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vSo/jZAAAACwEA&#10;AA8AAAAAAAAAAQAgAAAAIgAAAGRycy9kb3ducmV2LnhtbFBLAQIUABQAAAAIAIdO4kB7rfIy4AEA&#10;AKcDAAAOAAAAAAAAAAEAIAAAACgBAABkcnMvZTJvRG9jLnhtbFBLBQYAAAAABgAGAFkBAAB6BQAA&#10;AAA=&#10;">
                <v:fill on="f" focussize="0,0"/>
                <v:stroke weight="1.5pt" color="#C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kinsoku/>
                        <w:spacing w:before="120" w:line="312" w:lineRule="auto"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1821815</wp:posOffset>
                </wp:positionV>
                <wp:extent cx="546735" cy="546735"/>
                <wp:effectExtent l="0" t="0" r="5715" b="5715"/>
                <wp:wrapNone/>
                <wp:docPr id="18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546735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右箭头 23" o:spid="_x0000_s1026" o:spt="13" type="#_x0000_t13" style="position:absolute;left:0pt;margin-left:178.35pt;margin-top:143.45pt;height:43.05pt;width:43.05pt;z-index:251660288;v-text-anchor:middle;mso-width-relative:page;mso-height-relative:page;" fillcolor="#8064A2 [3207]" filled="t" stroked="f" coordsize="21600,21600" o:gfxdata="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4fm/tsAAAALAQAADwAAAAAAAAABACAAAAAiAAAAZHJzL2Rvd25yZXYueG1sUEsBAhQAFAAAAAgA&#10;h07iQJH+MkTpAQAAuQMAAA4AAAAAAAAAAQAgAAAAKgEAAGRycy9lMm9Eb2MueG1sUEsFBgAAAAAG&#10;AAYAWQEAAIUFAAAAAA==&#10;" adj="1080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131695" cy="4310380"/>
            <wp:effectExtent l="0" t="0" r="1905" b="13970"/>
            <wp:docPr id="6" name="图片 5" descr="292ed1a90265d1703b7c28060310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92ed1a90265d1703b7c280603104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153920" cy="4324350"/>
            <wp:effectExtent l="0" t="0" r="17780" b="0"/>
            <wp:docPr id="17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845"/>
        </w:tabs>
        <w:spacing w:line="240" w:lineRule="auto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Style w:val="12"/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Style w:val="12"/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、咨询电话：</w:t>
      </w:r>
    </w:p>
    <w:p>
      <w:pPr>
        <w:numPr>
          <w:ilvl w:val="0"/>
          <w:numId w:val="0"/>
        </w:numPr>
        <w:ind w:leftChars="0" w:firstLine="642"/>
        <w:rPr>
          <w:rStyle w:val="12"/>
          <w:rFonts w:hint="default" w:ascii="仿宋_GB2312" w:hAnsi="仿宋_GB2312" w:eastAsia="仿宋_GB2312" w:cs="仿宋_GB2312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029-38035016</w:t>
      </w:r>
    </w:p>
    <w:p>
      <w:pPr>
        <w:rPr>
          <w:rStyle w:val="12"/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shd w:val="clear" w:color="auto" w:fill="FFFFFF"/>
          <w:lang w:eastAsia="zh-CN"/>
        </w:rPr>
      </w:pPr>
      <w:bookmarkStart w:id="0" w:name="_GoBack"/>
      <w:bookmarkEnd w:id="0"/>
    </w:p>
    <w:p>
      <w:pPr>
        <w:rPr>
          <w:b/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015AC8"/>
    <w:multiLevelType w:val="singleLevel"/>
    <w:tmpl w:val="EC015AC8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xOTk5ZGFjYzVhZGQ2M2Q4OGFhYWQwOTQ4YTVkMDkifQ=="/>
  </w:docVars>
  <w:rsids>
    <w:rsidRoot w:val="00436105"/>
    <w:rsid w:val="00062FF6"/>
    <w:rsid w:val="000D598F"/>
    <w:rsid w:val="000F375F"/>
    <w:rsid w:val="00107C0F"/>
    <w:rsid w:val="00116B0A"/>
    <w:rsid w:val="00135C2C"/>
    <w:rsid w:val="0013647D"/>
    <w:rsid w:val="0016693B"/>
    <w:rsid w:val="00192495"/>
    <w:rsid w:val="00193C93"/>
    <w:rsid w:val="0019787C"/>
    <w:rsid w:val="001B2F77"/>
    <w:rsid w:val="001D7839"/>
    <w:rsid w:val="001F2A4E"/>
    <w:rsid w:val="002265FF"/>
    <w:rsid w:val="002611F0"/>
    <w:rsid w:val="00262F27"/>
    <w:rsid w:val="002674D1"/>
    <w:rsid w:val="0027744C"/>
    <w:rsid w:val="00283FF2"/>
    <w:rsid w:val="002B6552"/>
    <w:rsid w:val="00311A92"/>
    <w:rsid w:val="003303C2"/>
    <w:rsid w:val="00353266"/>
    <w:rsid w:val="00371F65"/>
    <w:rsid w:val="00374287"/>
    <w:rsid w:val="00384B0F"/>
    <w:rsid w:val="00385C3E"/>
    <w:rsid w:val="003914B2"/>
    <w:rsid w:val="003A112F"/>
    <w:rsid w:val="003B5448"/>
    <w:rsid w:val="003D1EB3"/>
    <w:rsid w:val="00436105"/>
    <w:rsid w:val="00437D51"/>
    <w:rsid w:val="0046350D"/>
    <w:rsid w:val="004662C5"/>
    <w:rsid w:val="00497D1A"/>
    <w:rsid w:val="004B512B"/>
    <w:rsid w:val="004B5D9F"/>
    <w:rsid w:val="004D2F3F"/>
    <w:rsid w:val="004D38A9"/>
    <w:rsid w:val="004D518D"/>
    <w:rsid w:val="004E16D0"/>
    <w:rsid w:val="004E40E3"/>
    <w:rsid w:val="004E535D"/>
    <w:rsid w:val="004F4841"/>
    <w:rsid w:val="00512BAE"/>
    <w:rsid w:val="00531F19"/>
    <w:rsid w:val="00536796"/>
    <w:rsid w:val="00551470"/>
    <w:rsid w:val="00562D6C"/>
    <w:rsid w:val="00573BCC"/>
    <w:rsid w:val="00575415"/>
    <w:rsid w:val="00580216"/>
    <w:rsid w:val="005B33E6"/>
    <w:rsid w:val="005B40C9"/>
    <w:rsid w:val="005C02AF"/>
    <w:rsid w:val="005D233B"/>
    <w:rsid w:val="00621A0B"/>
    <w:rsid w:val="0064632C"/>
    <w:rsid w:val="0066151C"/>
    <w:rsid w:val="006649A9"/>
    <w:rsid w:val="00686829"/>
    <w:rsid w:val="006A6718"/>
    <w:rsid w:val="006B48CD"/>
    <w:rsid w:val="006D5872"/>
    <w:rsid w:val="007737B9"/>
    <w:rsid w:val="00785983"/>
    <w:rsid w:val="00785CFC"/>
    <w:rsid w:val="007874AB"/>
    <w:rsid w:val="00796E6D"/>
    <w:rsid w:val="007B2ECE"/>
    <w:rsid w:val="007B5AB2"/>
    <w:rsid w:val="007C0492"/>
    <w:rsid w:val="007E5583"/>
    <w:rsid w:val="00805BED"/>
    <w:rsid w:val="00806D81"/>
    <w:rsid w:val="00834B7E"/>
    <w:rsid w:val="00844F5A"/>
    <w:rsid w:val="0087160C"/>
    <w:rsid w:val="00871C8A"/>
    <w:rsid w:val="008A2184"/>
    <w:rsid w:val="008B721E"/>
    <w:rsid w:val="008C62AC"/>
    <w:rsid w:val="008D72AD"/>
    <w:rsid w:val="008E5AC3"/>
    <w:rsid w:val="00910255"/>
    <w:rsid w:val="009333DC"/>
    <w:rsid w:val="00933C67"/>
    <w:rsid w:val="00991D5F"/>
    <w:rsid w:val="009C26B5"/>
    <w:rsid w:val="009C4105"/>
    <w:rsid w:val="009C6E85"/>
    <w:rsid w:val="00A30236"/>
    <w:rsid w:val="00A42D04"/>
    <w:rsid w:val="00A57E1C"/>
    <w:rsid w:val="00A71969"/>
    <w:rsid w:val="00A72271"/>
    <w:rsid w:val="00AE46B3"/>
    <w:rsid w:val="00AF1B63"/>
    <w:rsid w:val="00B11991"/>
    <w:rsid w:val="00B1465E"/>
    <w:rsid w:val="00B24959"/>
    <w:rsid w:val="00B34A26"/>
    <w:rsid w:val="00BA5C1B"/>
    <w:rsid w:val="00BB512E"/>
    <w:rsid w:val="00BB5E61"/>
    <w:rsid w:val="00BD2F51"/>
    <w:rsid w:val="00BD51A7"/>
    <w:rsid w:val="00C21235"/>
    <w:rsid w:val="00C26F1A"/>
    <w:rsid w:val="00C349AD"/>
    <w:rsid w:val="00C52002"/>
    <w:rsid w:val="00C67E3B"/>
    <w:rsid w:val="00C8438A"/>
    <w:rsid w:val="00CC089D"/>
    <w:rsid w:val="00CF4B31"/>
    <w:rsid w:val="00D37200"/>
    <w:rsid w:val="00D47128"/>
    <w:rsid w:val="00D76DAD"/>
    <w:rsid w:val="00D96F2F"/>
    <w:rsid w:val="00DB162D"/>
    <w:rsid w:val="00DB23B8"/>
    <w:rsid w:val="00DB3957"/>
    <w:rsid w:val="00DD44EE"/>
    <w:rsid w:val="00DD7E29"/>
    <w:rsid w:val="00DE284D"/>
    <w:rsid w:val="00DF062C"/>
    <w:rsid w:val="00E14CBC"/>
    <w:rsid w:val="00E216F9"/>
    <w:rsid w:val="00E310D5"/>
    <w:rsid w:val="00E5635C"/>
    <w:rsid w:val="00E97DD4"/>
    <w:rsid w:val="00EB19C4"/>
    <w:rsid w:val="00EB747D"/>
    <w:rsid w:val="00ED30E6"/>
    <w:rsid w:val="00EF1E07"/>
    <w:rsid w:val="00F27AE2"/>
    <w:rsid w:val="00F51233"/>
    <w:rsid w:val="00F51C69"/>
    <w:rsid w:val="00F91788"/>
    <w:rsid w:val="00FE1155"/>
    <w:rsid w:val="00FE4ED8"/>
    <w:rsid w:val="00FE5094"/>
    <w:rsid w:val="016E210A"/>
    <w:rsid w:val="02847E9D"/>
    <w:rsid w:val="03ED4BC1"/>
    <w:rsid w:val="042B01D5"/>
    <w:rsid w:val="04531C5C"/>
    <w:rsid w:val="06442E04"/>
    <w:rsid w:val="065F6ECB"/>
    <w:rsid w:val="066C1C68"/>
    <w:rsid w:val="06CA64B4"/>
    <w:rsid w:val="071D4617"/>
    <w:rsid w:val="072B5432"/>
    <w:rsid w:val="07DE38FA"/>
    <w:rsid w:val="081E3711"/>
    <w:rsid w:val="0920253B"/>
    <w:rsid w:val="0AEB7D95"/>
    <w:rsid w:val="0C5B7121"/>
    <w:rsid w:val="0CD42FE0"/>
    <w:rsid w:val="0CEB28C0"/>
    <w:rsid w:val="0E4B1F3E"/>
    <w:rsid w:val="0E541916"/>
    <w:rsid w:val="0E7161FC"/>
    <w:rsid w:val="0F007A9E"/>
    <w:rsid w:val="10940926"/>
    <w:rsid w:val="10BC1167"/>
    <w:rsid w:val="12365DDE"/>
    <w:rsid w:val="125C471A"/>
    <w:rsid w:val="139F6FB4"/>
    <w:rsid w:val="13A548E0"/>
    <w:rsid w:val="158671AB"/>
    <w:rsid w:val="16C86822"/>
    <w:rsid w:val="16ED2343"/>
    <w:rsid w:val="184762C8"/>
    <w:rsid w:val="1A2D1940"/>
    <w:rsid w:val="1AC67E3D"/>
    <w:rsid w:val="1D4C5118"/>
    <w:rsid w:val="1D875309"/>
    <w:rsid w:val="1E532173"/>
    <w:rsid w:val="1EC63AF4"/>
    <w:rsid w:val="1FB34B46"/>
    <w:rsid w:val="1FCC4437"/>
    <w:rsid w:val="202F1F4E"/>
    <w:rsid w:val="20971013"/>
    <w:rsid w:val="218D4F60"/>
    <w:rsid w:val="21A13D3C"/>
    <w:rsid w:val="247D7189"/>
    <w:rsid w:val="24A40566"/>
    <w:rsid w:val="26274D90"/>
    <w:rsid w:val="268B16FE"/>
    <w:rsid w:val="26980A33"/>
    <w:rsid w:val="2784536A"/>
    <w:rsid w:val="284F7B0D"/>
    <w:rsid w:val="28CE2105"/>
    <w:rsid w:val="295E1F01"/>
    <w:rsid w:val="2BBA5584"/>
    <w:rsid w:val="2C9C1759"/>
    <w:rsid w:val="2D8514A8"/>
    <w:rsid w:val="2F514ADA"/>
    <w:rsid w:val="2FE85168"/>
    <w:rsid w:val="2FE922A7"/>
    <w:rsid w:val="304C34A4"/>
    <w:rsid w:val="31236DE3"/>
    <w:rsid w:val="3160527B"/>
    <w:rsid w:val="31BB37AF"/>
    <w:rsid w:val="31E74E70"/>
    <w:rsid w:val="371B29BB"/>
    <w:rsid w:val="37B348E8"/>
    <w:rsid w:val="39903630"/>
    <w:rsid w:val="39E50C13"/>
    <w:rsid w:val="3A3639DB"/>
    <w:rsid w:val="3BD4246E"/>
    <w:rsid w:val="3C920BB5"/>
    <w:rsid w:val="3DB11A03"/>
    <w:rsid w:val="3DC711DF"/>
    <w:rsid w:val="3E782750"/>
    <w:rsid w:val="3E937ECA"/>
    <w:rsid w:val="3FE13A72"/>
    <w:rsid w:val="40833636"/>
    <w:rsid w:val="40FF781D"/>
    <w:rsid w:val="41DE1ACF"/>
    <w:rsid w:val="42491136"/>
    <w:rsid w:val="427626FE"/>
    <w:rsid w:val="45AD4CB1"/>
    <w:rsid w:val="46420289"/>
    <w:rsid w:val="4663653F"/>
    <w:rsid w:val="495E079C"/>
    <w:rsid w:val="4AE61FD9"/>
    <w:rsid w:val="4CA72DE7"/>
    <w:rsid w:val="4D41014F"/>
    <w:rsid w:val="4E675F1D"/>
    <w:rsid w:val="4EAA1192"/>
    <w:rsid w:val="4EAA12EF"/>
    <w:rsid w:val="4F4556A3"/>
    <w:rsid w:val="51C15354"/>
    <w:rsid w:val="534B7B85"/>
    <w:rsid w:val="53EE2532"/>
    <w:rsid w:val="540607E8"/>
    <w:rsid w:val="54893934"/>
    <w:rsid w:val="561208FC"/>
    <w:rsid w:val="59886781"/>
    <w:rsid w:val="59D00EB3"/>
    <w:rsid w:val="5B470F45"/>
    <w:rsid w:val="5B8F4A1B"/>
    <w:rsid w:val="5BC16969"/>
    <w:rsid w:val="5BCA703B"/>
    <w:rsid w:val="5C01784D"/>
    <w:rsid w:val="5C0B2B99"/>
    <w:rsid w:val="5C1317E8"/>
    <w:rsid w:val="5D741A0A"/>
    <w:rsid w:val="5E4242E7"/>
    <w:rsid w:val="5E593F3B"/>
    <w:rsid w:val="5E5D142F"/>
    <w:rsid w:val="6068059C"/>
    <w:rsid w:val="609175B8"/>
    <w:rsid w:val="609257B8"/>
    <w:rsid w:val="6113686B"/>
    <w:rsid w:val="61AF679B"/>
    <w:rsid w:val="61EA2D30"/>
    <w:rsid w:val="62AF361D"/>
    <w:rsid w:val="62D0230C"/>
    <w:rsid w:val="62E230C9"/>
    <w:rsid w:val="6330672D"/>
    <w:rsid w:val="64635A09"/>
    <w:rsid w:val="65251D04"/>
    <w:rsid w:val="67B9170B"/>
    <w:rsid w:val="67CD1B2D"/>
    <w:rsid w:val="68445ACC"/>
    <w:rsid w:val="6900755A"/>
    <w:rsid w:val="69B007D4"/>
    <w:rsid w:val="6E51057D"/>
    <w:rsid w:val="6EAF4154"/>
    <w:rsid w:val="6EFE1128"/>
    <w:rsid w:val="6FF9243B"/>
    <w:rsid w:val="700D1BF6"/>
    <w:rsid w:val="71257C55"/>
    <w:rsid w:val="71AB3C19"/>
    <w:rsid w:val="72F03D8E"/>
    <w:rsid w:val="731506F9"/>
    <w:rsid w:val="73653405"/>
    <w:rsid w:val="75980A8F"/>
    <w:rsid w:val="764908EC"/>
    <w:rsid w:val="770473CE"/>
    <w:rsid w:val="7707194E"/>
    <w:rsid w:val="77A4007D"/>
    <w:rsid w:val="78577147"/>
    <w:rsid w:val="78C5241C"/>
    <w:rsid w:val="7ACF788E"/>
    <w:rsid w:val="7B1066C6"/>
    <w:rsid w:val="7C612B4F"/>
    <w:rsid w:val="7CB97E95"/>
    <w:rsid w:val="7DBB5F7F"/>
    <w:rsid w:val="7E7F18CE"/>
    <w:rsid w:val="7E94718E"/>
    <w:rsid w:val="7F336736"/>
    <w:rsid w:val="7FC2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qFormat="1" w:unhideWhenUsed="0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3"/>
    <w:qFormat/>
    <w:uiPriority w:val="99"/>
    <w:pPr>
      <w:spacing w:beforeAutospacing="1" w:afterAutospacing="1"/>
      <w:jc w:val="left"/>
      <w:outlineLvl w:val="2"/>
    </w:pPr>
    <w:rPr>
      <w:rFonts w:ascii="宋体" w:hAnsi="宋体"/>
      <w:b/>
      <w:kern w:val="0"/>
      <w:sz w:val="27"/>
      <w:szCs w:val="27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5"/>
    <w:semiHidden/>
    <w:qFormat/>
    <w:uiPriority w:val="99"/>
    <w:pPr>
      <w:shd w:val="clear" w:color="auto" w:fill="000080"/>
    </w:pPr>
  </w:style>
  <w:style w:type="paragraph" w:styleId="5">
    <w:name w:val="Balloon Text"/>
    <w:basedOn w:val="1"/>
    <w:link w:val="16"/>
    <w:qFormat/>
    <w:uiPriority w:val="99"/>
    <w:rPr>
      <w:sz w:val="18"/>
      <w:szCs w:val="18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rPr>
      <w:sz w:val="24"/>
    </w:r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99"/>
    <w:rPr>
      <w:rFonts w:cs="Times New Roman"/>
      <w:b/>
    </w:rPr>
  </w:style>
  <w:style w:type="character" w:customStyle="1" w:styleId="13">
    <w:name w:val="Heading 3 Char"/>
    <w:basedOn w:val="11"/>
    <w:link w:val="2"/>
    <w:semiHidden/>
    <w:qFormat/>
    <w:locked/>
    <w:uiPriority w:val="99"/>
    <w:rPr>
      <w:rFonts w:ascii="Calibri" w:hAnsi="Calibri" w:cs="Times New Roman"/>
      <w:b/>
      <w:bCs/>
      <w:sz w:val="32"/>
      <w:szCs w:val="32"/>
    </w:rPr>
  </w:style>
  <w:style w:type="character" w:customStyle="1" w:styleId="14">
    <w:name w:val="Heading 4 Char"/>
    <w:basedOn w:val="11"/>
    <w:link w:val="3"/>
    <w:semiHidden/>
    <w:qFormat/>
    <w:locked/>
    <w:uiPriority w:val="99"/>
    <w:rPr>
      <w:rFonts w:ascii="Calibri Light" w:hAnsi="Calibri Light" w:eastAsia="宋体" w:cs="Times New Roman"/>
      <w:b/>
      <w:bCs/>
      <w:kern w:val="2"/>
      <w:sz w:val="28"/>
      <w:szCs w:val="28"/>
    </w:rPr>
  </w:style>
  <w:style w:type="character" w:customStyle="1" w:styleId="15">
    <w:name w:val="Document Map Char"/>
    <w:basedOn w:val="11"/>
    <w:link w:val="4"/>
    <w:semiHidden/>
    <w:qFormat/>
    <w:locked/>
    <w:uiPriority w:val="99"/>
    <w:rPr>
      <w:rFonts w:cs="Times New Roman"/>
      <w:sz w:val="2"/>
    </w:rPr>
  </w:style>
  <w:style w:type="character" w:customStyle="1" w:styleId="16">
    <w:name w:val="Balloon Text Char"/>
    <w:basedOn w:val="11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Footer Char"/>
    <w:basedOn w:val="11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Header Char"/>
    <w:basedOn w:val="11"/>
    <w:link w:val="7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heiyunxitong.Com</Company>
  <Pages>2</Pages>
  <Words>88</Words>
  <Characters>99</Characters>
  <Lines>0</Lines>
  <Paragraphs>0</Paragraphs>
  <TotalTime>12</TotalTime>
  <ScaleCrop>false</ScaleCrop>
  <LinksUpToDate>false</LinksUpToDate>
  <CharactersWithSpaces>121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2019-06-28T08:39:00Z</dcterms:created>
  <dc:creator>Administrator</dc:creator>
  <cp:lastModifiedBy>snoopy</cp:lastModifiedBy>
  <dcterms:modified xsi:type="dcterms:W3CDTF">2024-05-20T05:48:57Z</dcterms:modified>
  <cp:revision>262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46AA8BE210D84FAE9F4F8FB01F116D66_13</vt:lpwstr>
  </property>
</Properties>
</file>